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250290" w14:textId="1382A79D" w:rsidR="003161A3" w:rsidRDefault="00440FDF" w:rsidP="003161A3">
      <w:pPr>
        <w:pStyle w:val="Heading1"/>
        <w:jc w:val="center"/>
      </w:pPr>
      <w:r>
        <w:t>Manners Class Enrollment</w:t>
      </w:r>
      <w:r w:rsidR="003161A3">
        <w:t xml:space="preserve"> Form</w:t>
      </w:r>
    </w:p>
    <w:p w14:paraId="02E009E2" w14:textId="77777777" w:rsidR="003161A3" w:rsidRDefault="003161A3" w:rsidP="003161A3">
      <w:pPr>
        <w:pStyle w:val="Heading2"/>
        <w:rPr>
          <w:rFonts w:eastAsia="Calibri"/>
        </w:rPr>
      </w:pPr>
      <w:r>
        <w:rPr>
          <w:rFonts w:eastAsia="Calibri"/>
        </w:rPr>
        <w:t>Client’s Details</w:t>
      </w:r>
    </w:p>
    <w:p w14:paraId="67E7E616" w14:textId="77777777" w:rsidR="003161A3" w:rsidRDefault="003161A3" w:rsidP="003161A3">
      <w:pPr>
        <w:tabs>
          <w:tab w:val="right" w:pos="9360"/>
        </w:tabs>
      </w:pPr>
      <w:r>
        <w:t>Your Name/s:_____________________________________________________</w:t>
      </w:r>
      <w:r>
        <w:tab/>
        <w:t>Date: __________</w:t>
      </w:r>
    </w:p>
    <w:p w14:paraId="4672C2AB" w14:textId="77777777" w:rsidR="003161A3" w:rsidRDefault="003161A3" w:rsidP="003161A3">
      <w:r>
        <w:t>Contact number:__________________________________________________</w:t>
      </w:r>
    </w:p>
    <w:p w14:paraId="3BA30173" w14:textId="77777777" w:rsidR="003161A3" w:rsidRDefault="003161A3" w:rsidP="003161A3">
      <w:r>
        <w:t>Address:_________________________________________________________</w:t>
      </w:r>
    </w:p>
    <w:p w14:paraId="777B5EC2" w14:textId="77777777" w:rsidR="003161A3" w:rsidRDefault="003161A3" w:rsidP="003161A3">
      <w:r>
        <w:t>________________________________________________________________</w:t>
      </w:r>
    </w:p>
    <w:p w14:paraId="52EF2B57" w14:textId="77777777" w:rsidR="003161A3" w:rsidRDefault="003161A3" w:rsidP="003161A3">
      <w:r>
        <w:t>Email address: ____________________________________________________</w:t>
      </w:r>
    </w:p>
    <w:p w14:paraId="3C5E93FA" w14:textId="77777777" w:rsidR="003161A3" w:rsidRPr="008109BD" w:rsidRDefault="003161A3" w:rsidP="003161A3">
      <w:r>
        <w:t>Please let me know how you found Problems On Paws:</w:t>
      </w:r>
    </w:p>
    <w:p w14:paraId="135FC2D4" w14:textId="77777777" w:rsidR="003161A3" w:rsidRPr="00351916" w:rsidRDefault="003161A3" w:rsidP="003161A3">
      <w:pPr>
        <w:pStyle w:val="ListParagraph"/>
        <w:numPr>
          <w:ilvl w:val="0"/>
          <w:numId w:val="2"/>
        </w:numPr>
      </w:pPr>
      <w:r>
        <w:rPr>
          <w:sz w:val="20"/>
        </w:rPr>
        <w:t>Flyer/Advertisement</w:t>
      </w:r>
    </w:p>
    <w:p w14:paraId="5BC1ECCC" w14:textId="77777777" w:rsidR="003161A3" w:rsidRPr="00351916" w:rsidRDefault="003161A3" w:rsidP="003161A3">
      <w:pPr>
        <w:pStyle w:val="ListParagraph"/>
        <w:numPr>
          <w:ilvl w:val="0"/>
          <w:numId w:val="2"/>
        </w:numPr>
      </w:pPr>
      <w:r>
        <w:rPr>
          <w:sz w:val="20"/>
        </w:rPr>
        <w:t>Friend/Family</w:t>
      </w:r>
    </w:p>
    <w:p w14:paraId="39A62746" w14:textId="77777777" w:rsidR="003161A3" w:rsidRPr="00351916" w:rsidRDefault="003161A3" w:rsidP="003161A3">
      <w:pPr>
        <w:pStyle w:val="ListParagraph"/>
        <w:numPr>
          <w:ilvl w:val="0"/>
          <w:numId w:val="2"/>
        </w:numPr>
      </w:pPr>
      <w:r>
        <w:rPr>
          <w:sz w:val="20"/>
        </w:rPr>
        <w:t>Google/Web search</w:t>
      </w:r>
    </w:p>
    <w:p w14:paraId="363D881D" w14:textId="77777777" w:rsidR="003161A3" w:rsidRPr="00351916" w:rsidRDefault="003161A3" w:rsidP="003161A3">
      <w:pPr>
        <w:pStyle w:val="ListParagraph"/>
        <w:numPr>
          <w:ilvl w:val="0"/>
          <w:numId w:val="2"/>
        </w:numPr>
      </w:pPr>
      <w:r>
        <w:rPr>
          <w:sz w:val="20"/>
        </w:rPr>
        <w:t>Social Media</w:t>
      </w:r>
    </w:p>
    <w:p w14:paraId="0F461ED8" w14:textId="2C771BFD" w:rsidR="003B3A29" w:rsidRPr="00440FDF" w:rsidRDefault="003161A3" w:rsidP="003161A3">
      <w:pPr>
        <w:pStyle w:val="ListParagraph"/>
        <w:numPr>
          <w:ilvl w:val="0"/>
          <w:numId w:val="2"/>
        </w:numPr>
      </w:pPr>
      <w:r>
        <w:rPr>
          <w:sz w:val="20"/>
        </w:rPr>
        <w:t>Other: ___________________</w:t>
      </w:r>
    </w:p>
    <w:p w14:paraId="7DF4FB7C" w14:textId="77777777" w:rsidR="00440FDF" w:rsidRPr="00440FDF" w:rsidRDefault="00440FDF" w:rsidP="00440FDF"/>
    <w:p w14:paraId="1019EAC3" w14:textId="7C0E5527" w:rsidR="003B3A29" w:rsidRPr="001E3C36" w:rsidRDefault="003B3A29" w:rsidP="003B3A29">
      <w:pPr>
        <w:rPr>
          <w:rFonts w:ascii="Calibri" w:eastAsia="Calibri" w:hAnsi="Calibri" w:cs="Calibri"/>
          <w:iCs/>
          <w:color w:val="000000" w:themeColor="text1"/>
        </w:rPr>
      </w:pPr>
      <w:r w:rsidRPr="001E3C36">
        <w:rPr>
          <w:rFonts w:ascii="Calibri" w:eastAsia="Calibri" w:hAnsi="Calibri" w:cs="Calibri"/>
          <w:iCs/>
          <w:color w:val="000000" w:themeColor="text1"/>
        </w:rPr>
        <w:t>I have read and understood the Cancellation Policy</w:t>
      </w:r>
      <w:r w:rsidR="00440FDF">
        <w:rPr>
          <w:rFonts w:ascii="Calibri" w:eastAsia="Calibri" w:hAnsi="Calibri" w:cs="Calibri"/>
          <w:iCs/>
          <w:color w:val="000000" w:themeColor="text1"/>
        </w:rPr>
        <w:t xml:space="preserve"> &amp;</w:t>
      </w:r>
      <w:r w:rsidRPr="001E3C36">
        <w:rPr>
          <w:rFonts w:ascii="Calibri" w:eastAsia="Calibri" w:hAnsi="Calibri" w:cs="Calibri"/>
          <w:iCs/>
          <w:color w:val="000000" w:themeColor="text1"/>
        </w:rPr>
        <w:t xml:space="preserve"> </w:t>
      </w:r>
      <w:r w:rsidR="00440FDF">
        <w:rPr>
          <w:rFonts w:ascii="Calibri" w:eastAsia="Calibri" w:hAnsi="Calibri" w:cs="Calibri"/>
          <w:iCs/>
          <w:color w:val="000000" w:themeColor="text1"/>
        </w:rPr>
        <w:t xml:space="preserve">Terms and Conditions (found on our website), </w:t>
      </w:r>
      <w:r w:rsidRPr="001E3C36">
        <w:rPr>
          <w:rFonts w:ascii="Calibri" w:eastAsia="Calibri" w:hAnsi="Calibri" w:cs="Calibri"/>
          <w:iCs/>
          <w:color w:val="000000" w:themeColor="text1"/>
        </w:rPr>
        <w:t>and agree to its terms.</w:t>
      </w:r>
    </w:p>
    <w:p w14:paraId="4D4FE759" w14:textId="77777777" w:rsidR="003B3A29" w:rsidRPr="003B3A29" w:rsidRDefault="003B3A29" w:rsidP="003161A3">
      <w:r>
        <w:rPr>
          <w:b/>
          <w:bCs/>
          <w:i/>
        </w:rPr>
        <w:t xml:space="preserve"> </w:t>
      </w:r>
      <w:r w:rsidRPr="001E3C36">
        <w:rPr>
          <w:rFonts w:ascii="Calibri" w:eastAsia="Calibri" w:hAnsi="Calibri" w:cs="Calibri"/>
        </w:rPr>
        <w:t>Yes       /        No</w:t>
      </w:r>
      <w:r w:rsidRPr="001E3C36">
        <w:t xml:space="preserve">        </w:t>
      </w:r>
    </w:p>
    <w:p w14:paraId="0D6B1721" w14:textId="77777777" w:rsidR="003161A3" w:rsidRDefault="003161A3" w:rsidP="003161A3">
      <w:pPr>
        <w:rPr>
          <w:i/>
        </w:rPr>
      </w:pPr>
    </w:p>
    <w:p w14:paraId="6062FFA3" w14:textId="77777777" w:rsidR="003161A3" w:rsidRDefault="003161A3" w:rsidP="003161A3">
      <w:r>
        <w:t>Have you owned a dog before?</w:t>
      </w:r>
    </w:p>
    <w:p w14:paraId="50F60853" w14:textId="77777777" w:rsidR="003161A3" w:rsidRDefault="003161A3" w:rsidP="003161A3">
      <w:r>
        <w:t>Yes/No</w:t>
      </w:r>
    </w:p>
    <w:p w14:paraId="09AA3884" w14:textId="77777777" w:rsidR="003161A3" w:rsidRDefault="003161A3" w:rsidP="003161A3">
      <w:r>
        <w:t>What breed(s)?</w:t>
      </w:r>
    </w:p>
    <w:p w14:paraId="6246C3B1" w14:textId="77777777" w:rsidR="003161A3" w:rsidRDefault="003161A3" w:rsidP="003161A3">
      <w:r>
        <w:t>__________________________________________________________________</w:t>
      </w:r>
    </w:p>
    <w:p w14:paraId="4FCE4FCA" w14:textId="77777777" w:rsidR="003161A3" w:rsidRPr="003C2038" w:rsidRDefault="003161A3" w:rsidP="003161A3"/>
    <w:p w14:paraId="38D7E734" w14:textId="77777777" w:rsidR="003161A3" w:rsidRPr="00821814" w:rsidRDefault="003161A3" w:rsidP="003161A3">
      <w:pPr>
        <w:pStyle w:val="Heading2"/>
      </w:pPr>
      <w:r w:rsidRPr="00821814">
        <w:t>Details about your dog</w:t>
      </w:r>
    </w:p>
    <w:p w14:paraId="4DCD822B" w14:textId="408A7377" w:rsidR="003161A3" w:rsidRDefault="003161A3" w:rsidP="003161A3">
      <w:r>
        <w:t>Name: __________________________________________________________</w:t>
      </w:r>
    </w:p>
    <w:p w14:paraId="60078203" w14:textId="77777777" w:rsidR="003161A3" w:rsidRDefault="003161A3" w:rsidP="003161A3">
      <w:proofErr w:type="spellStart"/>
      <w:r>
        <w:t>Age:_________________Desexed</w:t>
      </w:r>
      <w:proofErr w:type="spellEnd"/>
      <w:r>
        <w:t>:   YES        NO   If yes, when:______________</w:t>
      </w:r>
    </w:p>
    <w:p w14:paraId="1B13977E" w14:textId="1A7C679C" w:rsidR="003161A3" w:rsidRDefault="003161A3" w:rsidP="003161A3">
      <w:r>
        <w:t>Breed(s):__________________________________________________________</w:t>
      </w:r>
    </w:p>
    <w:p w14:paraId="59A76D8D" w14:textId="77777777" w:rsidR="003161A3" w:rsidRDefault="003161A3" w:rsidP="003161A3">
      <w:r>
        <w:t>Is your dog on any medications?      YES      NO</w:t>
      </w:r>
    </w:p>
    <w:p w14:paraId="07229D95" w14:textId="77777777" w:rsidR="003161A3" w:rsidRDefault="003161A3" w:rsidP="003161A3">
      <w:r>
        <w:lastRenderedPageBreak/>
        <w:t>If yes please list below:</w:t>
      </w:r>
    </w:p>
    <w:p w14:paraId="4E1C31D2" w14:textId="77777777" w:rsidR="00E62E8C" w:rsidRDefault="003161A3" w:rsidP="00E62E8C">
      <w:r>
        <w:t>_________________________________________________________________</w:t>
      </w:r>
      <w:r w:rsidR="00E62E8C">
        <w:br/>
      </w:r>
    </w:p>
    <w:p w14:paraId="150510A6" w14:textId="30E14B8D" w:rsidR="00E62E8C" w:rsidRDefault="00E62E8C" w:rsidP="00E62E8C">
      <w:r>
        <w:t>Does your dog have any food/dietary intolerances or allergies?</w:t>
      </w:r>
    </w:p>
    <w:p w14:paraId="56040B0F" w14:textId="2AB017B6" w:rsidR="003161A3" w:rsidRDefault="00E62E8C" w:rsidP="003161A3">
      <w:r>
        <w:t>__________________________________________________________________</w:t>
      </w:r>
    </w:p>
    <w:p w14:paraId="6D1372E3" w14:textId="1E2B63BB" w:rsidR="00440FDF" w:rsidRDefault="00440FDF" w:rsidP="00440FDF">
      <w:pPr>
        <w:pStyle w:val="Heading2"/>
      </w:pPr>
      <w:r>
        <w:t>General Information</w:t>
      </w:r>
    </w:p>
    <w:p w14:paraId="7429258C" w14:textId="58CDDFE6" w:rsidR="003161A3" w:rsidRDefault="003161A3" w:rsidP="003161A3">
      <w:r>
        <w:t>What previous training has your dog had?</w:t>
      </w:r>
    </w:p>
    <w:p w14:paraId="699269A9" w14:textId="77777777" w:rsidR="003161A3" w:rsidRDefault="003161A3" w:rsidP="003161A3">
      <w:pPr>
        <w:pStyle w:val="ListParagraph"/>
        <w:numPr>
          <w:ilvl w:val="0"/>
          <w:numId w:val="3"/>
        </w:numPr>
      </w:pPr>
      <w:r>
        <w:t>Puppy school</w:t>
      </w:r>
    </w:p>
    <w:p w14:paraId="30EC77B3" w14:textId="77777777" w:rsidR="003161A3" w:rsidRDefault="003161A3" w:rsidP="003161A3">
      <w:pPr>
        <w:pStyle w:val="ListParagraph"/>
        <w:numPr>
          <w:ilvl w:val="0"/>
          <w:numId w:val="3"/>
        </w:numPr>
      </w:pPr>
      <w:r>
        <w:t>Manners class</w:t>
      </w:r>
    </w:p>
    <w:p w14:paraId="7AB8D8CD" w14:textId="77777777" w:rsidR="003161A3" w:rsidRDefault="003161A3" w:rsidP="003161A3">
      <w:pPr>
        <w:pStyle w:val="ListParagraph"/>
        <w:numPr>
          <w:ilvl w:val="0"/>
          <w:numId w:val="3"/>
        </w:numPr>
      </w:pPr>
      <w:r>
        <w:t>Adolescent class</w:t>
      </w:r>
    </w:p>
    <w:p w14:paraId="20623B51" w14:textId="77777777" w:rsidR="003161A3" w:rsidRDefault="003161A3" w:rsidP="003161A3">
      <w:pPr>
        <w:pStyle w:val="ListParagraph"/>
        <w:numPr>
          <w:ilvl w:val="0"/>
          <w:numId w:val="3"/>
        </w:numPr>
      </w:pPr>
      <w:r>
        <w:t>Basic obedience</w:t>
      </w:r>
    </w:p>
    <w:p w14:paraId="738A5C3A" w14:textId="77777777" w:rsidR="003161A3" w:rsidRDefault="003161A3" w:rsidP="003161A3">
      <w:pPr>
        <w:pStyle w:val="ListParagraph"/>
        <w:numPr>
          <w:ilvl w:val="0"/>
          <w:numId w:val="3"/>
        </w:numPr>
      </w:pPr>
      <w:r>
        <w:t>Intermediate Obedience</w:t>
      </w:r>
    </w:p>
    <w:p w14:paraId="206A8CD9" w14:textId="0B6A7063" w:rsidR="00440FDF" w:rsidRDefault="00440FDF" w:rsidP="003161A3">
      <w:pPr>
        <w:pStyle w:val="ListParagraph"/>
        <w:numPr>
          <w:ilvl w:val="0"/>
          <w:numId w:val="3"/>
        </w:numPr>
      </w:pPr>
      <w:r>
        <w:t>Private Lessons</w:t>
      </w:r>
    </w:p>
    <w:p w14:paraId="25F20540" w14:textId="32260796" w:rsidR="003161A3" w:rsidRDefault="00440FDF" w:rsidP="003161A3">
      <w:r>
        <w:t xml:space="preserve">When your dog is on a leash and they see another dog close by (less than 5 </w:t>
      </w:r>
      <w:proofErr w:type="spellStart"/>
      <w:r>
        <w:t>metres</w:t>
      </w:r>
      <w:proofErr w:type="spellEnd"/>
      <w:r>
        <w:t xml:space="preserve"> away,) what does your dog do?</w:t>
      </w:r>
      <w:r w:rsidR="0028243D">
        <w:t xml:space="preserve"> P</w:t>
      </w:r>
      <w:r>
        <w:t>lease select all that apply from the following:</w:t>
      </w:r>
    </w:p>
    <w:p w14:paraId="750259B1" w14:textId="79CF19A7" w:rsidR="00440FDF" w:rsidRDefault="00440FDF" w:rsidP="00440FDF">
      <w:pPr>
        <w:pStyle w:val="ListParagraph"/>
        <w:numPr>
          <w:ilvl w:val="0"/>
          <w:numId w:val="5"/>
        </w:numPr>
      </w:pPr>
      <w:r>
        <w:t>Ignores the dog and keeps walking</w:t>
      </w:r>
    </w:p>
    <w:p w14:paraId="4D6226CA" w14:textId="3CFC29E7" w:rsidR="00440FDF" w:rsidRDefault="00440FDF" w:rsidP="00440FDF">
      <w:pPr>
        <w:pStyle w:val="ListParagraph"/>
        <w:numPr>
          <w:ilvl w:val="0"/>
          <w:numId w:val="5"/>
        </w:numPr>
      </w:pPr>
      <w:r>
        <w:t>Stops and stares</w:t>
      </w:r>
    </w:p>
    <w:p w14:paraId="39B35836" w14:textId="514B006D" w:rsidR="00440FDF" w:rsidRDefault="00440FDF" w:rsidP="00440FDF">
      <w:pPr>
        <w:pStyle w:val="ListParagraph"/>
        <w:numPr>
          <w:ilvl w:val="0"/>
          <w:numId w:val="5"/>
        </w:numPr>
      </w:pPr>
      <w:r>
        <w:t>Stops and lies down</w:t>
      </w:r>
    </w:p>
    <w:p w14:paraId="2B4A8507" w14:textId="0E7E27D6" w:rsidR="00440FDF" w:rsidRDefault="00440FDF" w:rsidP="00440FDF">
      <w:pPr>
        <w:pStyle w:val="ListParagraph"/>
        <w:numPr>
          <w:ilvl w:val="0"/>
          <w:numId w:val="5"/>
        </w:numPr>
      </w:pPr>
      <w:r>
        <w:t>Pulls towards the dog</w:t>
      </w:r>
    </w:p>
    <w:p w14:paraId="3C7705A1" w14:textId="05000745" w:rsidR="00440FDF" w:rsidRDefault="00440FDF" w:rsidP="00440FDF">
      <w:pPr>
        <w:pStyle w:val="ListParagraph"/>
        <w:numPr>
          <w:ilvl w:val="0"/>
          <w:numId w:val="5"/>
        </w:numPr>
      </w:pPr>
      <w:r>
        <w:t>Pulls away from the dog</w:t>
      </w:r>
    </w:p>
    <w:p w14:paraId="0AED32FF" w14:textId="53576EC2" w:rsidR="00440FDF" w:rsidRDefault="00440FDF" w:rsidP="00440FDF">
      <w:pPr>
        <w:pStyle w:val="ListParagraph"/>
        <w:numPr>
          <w:ilvl w:val="0"/>
          <w:numId w:val="5"/>
        </w:numPr>
      </w:pPr>
      <w:r>
        <w:t>Growls at the dog</w:t>
      </w:r>
    </w:p>
    <w:p w14:paraId="410605C9" w14:textId="6BA4C8CA" w:rsidR="00440FDF" w:rsidRDefault="00440FDF" w:rsidP="00440FDF">
      <w:pPr>
        <w:pStyle w:val="ListParagraph"/>
        <w:numPr>
          <w:ilvl w:val="0"/>
          <w:numId w:val="5"/>
        </w:numPr>
      </w:pPr>
      <w:r>
        <w:t>Barks at the dog</w:t>
      </w:r>
    </w:p>
    <w:p w14:paraId="4556FC63" w14:textId="65A532AB" w:rsidR="00440FDF" w:rsidRDefault="00440FDF" w:rsidP="00440FDF">
      <w:pPr>
        <w:pStyle w:val="ListParagraph"/>
        <w:numPr>
          <w:ilvl w:val="0"/>
          <w:numId w:val="5"/>
        </w:numPr>
      </w:pPr>
      <w:r>
        <w:t>Lunges at the dog</w:t>
      </w:r>
    </w:p>
    <w:p w14:paraId="41DC793C" w14:textId="14AC07BB" w:rsidR="00440FDF" w:rsidRDefault="00440FDF" w:rsidP="00440FDF">
      <w:pPr>
        <w:pStyle w:val="ListParagraph"/>
        <w:numPr>
          <w:ilvl w:val="0"/>
          <w:numId w:val="5"/>
        </w:numPr>
      </w:pPr>
      <w:r>
        <w:t>Tries to hide behind you</w:t>
      </w:r>
    </w:p>
    <w:p w14:paraId="79AE60E8" w14:textId="52318832" w:rsidR="00440FDF" w:rsidRDefault="00440FDF" w:rsidP="00440FDF">
      <w:pPr>
        <w:pStyle w:val="ListParagraph"/>
        <w:numPr>
          <w:ilvl w:val="0"/>
          <w:numId w:val="5"/>
        </w:numPr>
      </w:pPr>
      <w:r>
        <w:t>Other (please describe):________________________________________________________</w:t>
      </w:r>
    </w:p>
    <w:p w14:paraId="376543AA" w14:textId="77777777" w:rsidR="00440FDF" w:rsidRDefault="00440FDF" w:rsidP="00440FDF"/>
    <w:p w14:paraId="422B8A94" w14:textId="51BECD10" w:rsidR="00440FDF" w:rsidRDefault="00440FDF" w:rsidP="00440FDF">
      <w:r>
        <w:t xml:space="preserve">When your dog is on a leash and they see another person close by (less than 5 </w:t>
      </w:r>
      <w:proofErr w:type="spellStart"/>
      <w:r>
        <w:t>metres</w:t>
      </w:r>
      <w:proofErr w:type="spellEnd"/>
      <w:r>
        <w:t xml:space="preserve"> away,) what does your dog do? </w:t>
      </w:r>
      <w:r w:rsidR="0028243D">
        <w:t>P</w:t>
      </w:r>
      <w:r>
        <w:t>lease select all that apply from the following:</w:t>
      </w:r>
    </w:p>
    <w:p w14:paraId="1B7019A6" w14:textId="1C0F3FED" w:rsidR="00440FDF" w:rsidRDefault="00440FDF" w:rsidP="00440FDF">
      <w:pPr>
        <w:pStyle w:val="ListParagraph"/>
        <w:numPr>
          <w:ilvl w:val="0"/>
          <w:numId w:val="5"/>
        </w:numPr>
      </w:pPr>
      <w:r>
        <w:t>Ignores the person and keeps walking</w:t>
      </w:r>
    </w:p>
    <w:p w14:paraId="3694AC87" w14:textId="77777777" w:rsidR="00440FDF" w:rsidRDefault="00440FDF" w:rsidP="00440FDF">
      <w:pPr>
        <w:pStyle w:val="ListParagraph"/>
        <w:numPr>
          <w:ilvl w:val="0"/>
          <w:numId w:val="5"/>
        </w:numPr>
      </w:pPr>
      <w:r>
        <w:t>Stops and stares</w:t>
      </w:r>
    </w:p>
    <w:p w14:paraId="00AB8BDE" w14:textId="77777777" w:rsidR="00440FDF" w:rsidRDefault="00440FDF" w:rsidP="00440FDF">
      <w:pPr>
        <w:pStyle w:val="ListParagraph"/>
        <w:numPr>
          <w:ilvl w:val="0"/>
          <w:numId w:val="5"/>
        </w:numPr>
      </w:pPr>
      <w:r>
        <w:t>Stops and lies down</w:t>
      </w:r>
    </w:p>
    <w:p w14:paraId="50216870" w14:textId="2A2411EE" w:rsidR="00440FDF" w:rsidRDefault="00440FDF" w:rsidP="00440FDF">
      <w:pPr>
        <w:pStyle w:val="ListParagraph"/>
        <w:numPr>
          <w:ilvl w:val="0"/>
          <w:numId w:val="5"/>
        </w:numPr>
      </w:pPr>
      <w:r>
        <w:t>Pulls towards the person</w:t>
      </w:r>
    </w:p>
    <w:p w14:paraId="2CB071A6" w14:textId="0D18E2B4" w:rsidR="00440FDF" w:rsidRDefault="00440FDF" w:rsidP="00440FDF">
      <w:pPr>
        <w:pStyle w:val="ListParagraph"/>
        <w:numPr>
          <w:ilvl w:val="0"/>
          <w:numId w:val="5"/>
        </w:numPr>
      </w:pPr>
      <w:r>
        <w:t>Pulls away from the person</w:t>
      </w:r>
    </w:p>
    <w:p w14:paraId="0804ADE6" w14:textId="4A9FD3E7" w:rsidR="00440FDF" w:rsidRDefault="00440FDF" w:rsidP="00440FDF">
      <w:pPr>
        <w:pStyle w:val="ListParagraph"/>
        <w:numPr>
          <w:ilvl w:val="0"/>
          <w:numId w:val="5"/>
        </w:numPr>
      </w:pPr>
      <w:r>
        <w:t>Growls at the person</w:t>
      </w:r>
    </w:p>
    <w:p w14:paraId="368FF3B2" w14:textId="633F3233" w:rsidR="00440FDF" w:rsidRDefault="00440FDF" w:rsidP="00440FDF">
      <w:pPr>
        <w:pStyle w:val="ListParagraph"/>
        <w:numPr>
          <w:ilvl w:val="0"/>
          <w:numId w:val="5"/>
        </w:numPr>
      </w:pPr>
      <w:r>
        <w:t>Barks at the person</w:t>
      </w:r>
    </w:p>
    <w:p w14:paraId="4B84D4C5" w14:textId="67FB6FF2" w:rsidR="00440FDF" w:rsidRDefault="00440FDF" w:rsidP="00440FDF">
      <w:pPr>
        <w:pStyle w:val="ListParagraph"/>
        <w:numPr>
          <w:ilvl w:val="0"/>
          <w:numId w:val="5"/>
        </w:numPr>
      </w:pPr>
      <w:r>
        <w:t>Lunges at the person</w:t>
      </w:r>
    </w:p>
    <w:p w14:paraId="41E372FE" w14:textId="77777777" w:rsidR="00440FDF" w:rsidRDefault="00440FDF" w:rsidP="00440FDF">
      <w:pPr>
        <w:pStyle w:val="ListParagraph"/>
        <w:numPr>
          <w:ilvl w:val="0"/>
          <w:numId w:val="5"/>
        </w:numPr>
      </w:pPr>
      <w:r>
        <w:t>Tries to hide behind you</w:t>
      </w:r>
    </w:p>
    <w:p w14:paraId="4DBF438E" w14:textId="77777777" w:rsidR="00440FDF" w:rsidRDefault="00440FDF" w:rsidP="00440FDF">
      <w:pPr>
        <w:pStyle w:val="ListParagraph"/>
        <w:numPr>
          <w:ilvl w:val="0"/>
          <w:numId w:val="5"/>
        </w:numPr>
      </w:pPr>
      <w:r>
        <w:t>Other (please describe):________________________________________________________</w:t>
      </w:r>
    </w:p>
    <w:p w14:paraId="43056CCB" w14:textId="77777777" w:rsidR="00440FDF" w:rsidRDefault="00440FDF" w:rsidP="00440FDF"/>
    <w:p w14:paraId="7B9C3CF6" w14:textId="319F9B2C" w:rsidR="00E62E8C" w:rsidRDefault="00440FDF" w:rsidP="00440FDF">
      <w:r>
        <w:t>Has your dog ever shown aggression, if so</w:t>
      </w:r>
      <w:r w:rsidR="00E62E8C">
        <w:t>,</w:t>
      </w:r>
      <w:r>
        <w:t xml:space="preserve"> describe the situation:</w:t>
      </w:r>
    </w:p>
    <w:p w14:paraId="45FDE8D3" w14:textId="1E0CC5DA" w:rsidR="00E62E8C" w:rsidRDefault="00E62E8C" w:rsidP="00440FDF">
      <w:r>
        <w:t>_________________________________________________________________</w:t>
      </w:r>
    </w:p>
    <w:p w14:paraId="3804A009" w14:textId="77777777" w:rsidR="00E62E8C" w:rsidRDefault="00E62E8C" w:rsidP="00E62E8C">
      <w:r>
        <w:t>_________________________________________________________________</w:t>
      </w:r>
    </w:p>
    <w:p w14:paraId="1E4E7CDE" w14:textId="5CC84633" w:rsidR="00E62E8C" w:rsidRDefault="00E62E8C" w:rsidP="00E62E8C">
      <w:r>
        <w:t>Has your dog ever bitten a person or other dog? Please describe:</w:t>
      </w:r>
      <w:r>
        <w:br/>
      </w:r>
      <w:r>
        <w:br/>
        <w:t>_________________________________________________________________</w:t>
      </w:r>
    </w:p>
    <w:p w14:paraId="4F26532A" w14:textId="1FCDC9AA" w:rsidR="003161A3" w:rsidRDefault="00E62E8C" w:rsidP="003161A3">
      <w:r>
        <w:t>_________________________________________________________________</w:t>
      </w:r>
    </w:p>
    <w:p w14:paraId="0C515338" w14:textId="77777777" w:rsidR="003161A3" w:rsidRDefault="003161A3" w:rsidP="003161A3">
      <w:r>
        <w:t>Any other comments or information you feel is relevant?</w:t>
      </w:r>
    </w:p>
    <w:p w14:paraId="26F24078" w14:textId="77777777" w:rsidR="003161A3" w:rsidRDefault="003161A3" w:rsidP="003161A3">
      <w:r>
        <w:t>__________________________________________________________________</w:t>
      </w:r>
    </w:p>
    <w:p w14:paraId="36A00D1E" w14:textId="77777777" w:rsidR="003161A3" w:rsidRDefault="003161A3" w:rsidP="003161A3">
      <w:r>
        <w:t>__________________________________________________________________</w:t>
      </w:r>
    </w:p>
    <w:p w14:paraId="3524035A" w14:textId="77777777" w:rsidR="003161A3" w:rsidRDefault="003161A3" w:rsidP="003161A3"/>
    <w:sectPr w:rsidR="003161A3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9CDB7E" w14:textId="77777777" w:rsidR="003356ED" w:rsidRDefault="003356ED" w:rsidP="009C69B4">
      <w:pPr>
        <w:spacing w:after="0" w:line="240" w:lineRule="auto"/>
      </w:pPr>
      <w:r>
        <w:separator/>
      </w:r>
    </w:p>
  </w:endnote>
  <w:endnote w:type="continuationSeparator" w:id="0">
    <w:p w14:paraId="2CC057AD" w14:textId="77777777" w:rsidR="003356ED" w:rsidRDefault="003356ED" w:rsidP="009C69B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Bahnschrift SemiBold Condensed">
    <w:panose1 w:val="020B0502040204020203"/>
    <w:charset w:val="00"/>
    <w:family w:val="swiss"/>
    <w:pitch w:val="variable"/>
    <w:sig w:usb0="A00002C7" w:usb1="00000002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8EE9D8" w14:textId="77777777" w:rsidR="009C69B4" w:rsidRDefault="009C69B4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AF6656" w14:textId="77777777" w:rsidR="009C69B4" w:rsidRDefault="009C69B4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1B057A" w14:textId="77777777" w:rsidR="009C69B4" w:rsidRDefault="009C69B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3C6D2C" w14:textId="77777777" w:rsidR="003356ED" w:rsidRDefault="003356ED" w:rsidP="009C69B4">
      <w:pPr>
        <w:spacing w:after="0" w:line="240" w:lineRule="auto"/>
      </w:pPr>
      <w:r>
        <w:separator/>
      </w:r>
    </w:p>
  </w:footnote>
  <w:footnote w:type="continuationSeparator" w:id="0">
    <w:p w14:paraId="125DAFD0" w14:textId="77777777" w:rsidR="003356ED" w:rsidRDefault="003356ED" w:rsidP="009C69B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EEE59D" w14:textId="77777777" w:rsidR="009C69B4" w:rsidRDefault="009C69B4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38D737" w14:textId="77777777" w:rsidR="009C69B4" w:rsidRDefault="009C69B4" w:rsidP="009C69B4">
    <w:pPr>
      <w:pStyle w:val="Header"/>
      <w:jc w:val="right"/>
    </w:pPr>
    <w:r>
      <w:rPr>
        <w:noProof/>
      </w:rPr>
      <w:drawing>
        <wp:anchor distT="0" distB="0" distL="114300" distR="114300" simplePos="0" relativeHeight="251659264" behindDoc="1" locked="0" layoutInCell="1" allowOverlap="1" wp14:anchorId="16CE912D" wp14:editId="0DA434B5">
          <wp:simplePos x="0" y="0"/>
          <wp:positionH relativeFrom="margin">
            <wp:posOffset>-142875</wp:posOffset>
          </wp:positionH>
          <wp:positionV relativeFrom="paragraph">
            <wp:posOffset>-278130</wp:posOffset>
          </wp:positionV>
          <wp:extent cx="1600200" cy="1200785"/>
          <wp:effectExtent l="0" t="0" r="0" b="0"/>
          <wp:wrapTight wrapText="bothSides">
            <wp:wrapPolygon edited="0">
              <wp:start x="8486" y="685"/>
              <wp:lineTo x="6686" y="2399"/>
              <wp:lineTo x="3600" y="5825"/>
              <wp:lineTo x="3086" y="12679"/>
              <wp:lineTo x="5657" y="18504"/>
              <wp:lineTo x="9771" y="20903"/>
              <wp:lineTo x="11571" y="20903"/>
              <wp:lineTo x="15943" y="18162"/>
              <wp:lineTo x="16200" y="17819"/>
              <wp:lineTo x="18257" y="12336"/>
              <wp:lineTo x="18000" y="6168"/>
              <wp:lineTo x="14657" y="2399"/>
              <wp:lineTo x="12857" y="685"/>
              <wp:lineTo x="8486" y="685"/>
            </wp:wrapPolygon>
          </wp:wrapTight>
          <wp:docPr id="1" name="Picture 1" descr="Icon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Icon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00200" cy="12007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954E70">
      <w:rPr>
        <w:rFonts w:ascii="Bahnschrift SemiBold Condensed" w:hAnsi="Bahnschrift SemiBold Condensed"/>
        <w:sz w:val="44"/>
        <w:szCs w:val="44"/>
      </w:rPr>
      <w:t>Problems On Paws</w:t>
    </w:r>
    <w:r>
      <w:ptab w:relativeTo="margin" w:alignment="right" w:leader="none"/>
    </w:r>
    <w:r>
      <w:t>0406 649 633</w:t>
    </w:r>
  </w:p>
  <w:p w14:paraId="08A55584" w14:textId="77777777" w:rsidR="009C69B4" w:rsidRDefault="009C69B4" w:rsidP="009C69B4">
    <w:pPr>
      <w:pStyle w:val="Header"/>
      <w:jc w:val="right"/>
    </w:pPr>
    <w:hyperlink r:id="rId2" w:history="1">
      <w:r w:rsidRPr="00DD7A71">
        <w:rPr>
          <w:rStyle w:val="Hyperlink"/>
        </w:rPr>
        <w:t>Problemsonpaws@gmail.com</w:t>
      </w:r>
    </w:hyperlink>
  </w:p>
  <w:p w14:paraId="49CE583C" w14:textId="77777777" w:rsidR="009C69B4" w:rsidRDefault="009C69B4" w:rsidP="009C69B4">
    <w:pPr>
      <w:pStyle w:val="Header"/>
      <w:jc w:val="right"/>
    </w:pPr>
    <w:hyperlink r:id="rId3" w:history="1">
      <w:r w:rsidRPr="00DD7A71">
        <w:rPr>
          <w:rStyle w:val="Hyperlink"/>
        </w:rPr>
        <w:t>www.problemsonpaws.com.au</w:t>
      </w:r>
    </w:hyperlink>
  </w:p>
  <w:p w14:paraId="0C1BC0E1" w14:textId="77777777" w:rsidR="009C69B4" w:rsidRDefault="009C69B4" w:rsidP="009C69B4">
    <w:pPr>
      <w:pStyle w:val="Header"/>
      <w:jc w:val="right"/>
    </w:pPr>
    <w:r>
      <w:t>ABN: 28 714 092 338</w:t>
    </w:r>
  </w:p>
  <w:p w14:paraId="1FC32B5E" w14:textId="77777777" w:rsidR="009C69B4" w:rsidRDefault="009C69B4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BB70EE" w14:textId="77777777" w:rsidR="009C69B4" w:rsidRDefault="009C69B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490608"/>
    <w:multiLevelType w:val="hybridMultilevel"/>
    <w:tmpl w:val="A7B8D28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C0A10F2"/>
    <w:multiLevelType w:val="hybridMultilevel"/>
    <w:tmpl w:val="5CDCB928"/>
    <w:lvl w:ilvl="0" w:tplc="66C640A8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  <w:sz w:val="56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0C40BC0"/>
    <w:multiLevelType w:val="hybridMultilevel"/>
    <w:tmpl w:val="A7B8D28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D36462D"/>
    <w:multiLevelType w:val="hybridMultilevel"/>
    <w:tmpl w:val="47060150"/>
    <w:lvl w:ilvl="0" w:tplc="D78ED9D4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E875113"/>
    <w:multiLevelType w:val="hybridMultilevel"/>
    <w:tmpl w:val="35324948"/>
    <w:lvl w:ilvl="0" w:tplc="66C640A8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  <w:sz w:val="56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120584">
    <w:abstractNumId w:val="0"/>
  </w:num>
  <w:num w:numId="2" w16cid:durableId="1302155397">
    <w:abstractNumId w:val="3"/>
  </w:num>
  <w:num w:numId="3" w16cid:durableId="839733058">
    <w:abstractNumId w:val="1"/>
  </w:num>
  <w:num w:numId="4" w16cid:durableId="1879773988">
    <w:abstractNumId w:val="2"/>
  </w:num>
  <w:num w:numId="5" w16cid:durableId="93140166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61A3"/>
    <w:rsid w:val="000E0F91"/>
    <w:rsid w:val="00115F5F"/>
    <w:rsid w:val="001B78FE"/>
    <w:rsid w:val="001F0F53"/>
    <w:rsid w:val="0028243D"/>
    <w:rsid w:val="003161A3"/>
    <w:rsid w:val="003356ED"/>
    <w:rsid w:val="003B3A29"/>
    <w:rsid w:val="004365E3"/>
    <w:rsid w:val="00440FDF"/>
    <w:rsid w:val="009C69B4"/>
    <w:rsid w:val="00D16B1E"/>
    <w:rsid w:val="00E62E8C"/>
    <w:rsid w:val="00E85023"/>
    <w:rsid w:val="00F815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304F9E"/>
  <w15:chartTrackingRefBased/>
  <w15:docId w15:val="{2695A88B-D325-41F1-BA76-573F309870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161A3"/>
    <w:pPr>
      <w:spacing w:after="200" w:line="276" w:lineRule="auto"/>
    </w:pPr>
    <w:rPr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3161A3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3161A3"/>
    <w:pPr>
      <w:keepNext/>
      <w:keepLines/>
      <w:spacing w:before="40" w:after="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  <w:lang w:val="en-AU" w:eastAsia="en-A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C69B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C69B4"/>
  </w:style>
  <w:style w:type="paragraph" w:styleId="Footer">
    <w:name w:val="footer"/>
    <w:basedOn w:val="Normal"/>
    <w:link w:val="FooterChar"/>
    <w:uiPriority w:val="99"/>
    <w:unhideWhenUsed/>
    <w:rsid w:val="009C69B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C69B4"/>
  </w:style>
  <w:style w:type="character" w:styleId="Hyperlink">
    <w:name w:val="Hyperlink"/>
    <w:basedOn w:val="DefaultParagraphFont"/>
    <w:uiPriority w:val="99"/>
    <w:unhideWhenUsed/>
    <w:rsid w:val="009C69B4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3161A3"/>
    <w:pPr>
      <w:ind w:left="720"/>
      <w:contextualSpacing/>
    </w:pPr>
  </w:style>
  <w:style w:type="table" w:styleId="TableGrid">
    <w:name w:val="Table Grid"/>
    <w:basedOn w:val="TableNormal"/>
    <w:uiPriority w:val="39"/>
    <w:rsid w:val="003161A3"/>
    <w:pPr>
      <w:spacing w:after="0" w:line="240" w:lineRule="auto"/>
    </w:pPr>
    <w:rPr>
      <w:rFonts w:eastAsiaTheme="minorEastAsia"/>
      <w:lang w:eastAsia="en-A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basedOn w:val="DefaultParagraphFont"/>
    <w:link w:val="Heading1"/>
    <w:uiPriority w:val="9"/>
    <w:rsid w:val="003161A3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en-US"/>
    </w:rPr>
  </w:style>
  <w:style w:type="character" w:customStyle="1" w:styleId="Heading2Char">
    <w:name w:val="Heading 2 Char"/>
    <w:basedOn w:val="DefaultParagraphFont"/>
    <w:link w:val="Heading2"/>
    <w:uiPriority w:val="9"/>
    <w:rsid w:val="003161A3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eastAsia="en-A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hyperlink" Target="http://www.problemsonpaws.com.au" TargetMode="External"/><Relationship Id="rId2" Type="http://schemas.openxmlformats.org/officeDocument/2006/relationships/hyperlink" Target="mailto:Problemsonpaws@gmail.com" TargetMode="External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Jenny\Documents\Business%20Related\Problems%20On%20Paws\Session%20Notes%20template%20-%20with%20header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5307C22-35B9-49FE-91BC-EFAAD1A238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Session Notes template - with header.dotx</Template>
  <TotalTime>14</TotalTime>
  <Pages>4</Pages>
  <Words>441</Words>
  <Characters>2520</Characters>
  <Application>Microsoft Office Word</Application>
  <DocSecurity>0</DocSecurity>
  <Lines>21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4</vt:i4>
      </vt:variant>
    </vt:vector>
  </HeadingPairs>
  <TitlesOfParts>
    <vt:vector size="5" baseType="lpstr">
      <vt:lpstr/>
      <vt:lpstr>Manners Class Enrollment Form</vt:lpstr>
      <vt:lpstr>    Client’s Details</vt:lpstr>
      <vt:lpstr>    Details about your dog</vt:lpstr>
      <vt:lpstr>    General Information</vt:lpstr>
    </vt:vector>
  </TitlesOfParts>
  <Company/>
  <LinksUpToDate>false</LinksUpToDate>
  <CharactersWithSpaces>2956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Jenny</dc:creator>
  <cp:keywords/>
  <dc:description/>
  <cp:lastModifiedBy>Jenny Gibson</cp:lastModifiedBy>
  <cp:revision>2</cp:revision>
  <dcterms:created xsi:type="dcterms:W3CDTF">2024-10-17T23:13:00Z</dcterms:created>
  <dcterms:modified xsi:type="dcterms:W3CDTF">2025-06-13T00:01:00Z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1124e982-4ed1-4819-8c70-4a27f3d38393_Enabled">
    <vt:lpwstr>true</vt:lpwstr>
  </property>
  <property fmtid="{D5CDD505-2E9C-101B-9397-08002B2CF9AE}" pid="3" name="MSIP_Label_1124e982-4ed1-4819-8c70-4a27f3d38393_SetDate">
    <vt:lpwstr>2021-09-07T01:13:45Z</vt:lpwstr>
  </property>
  <property fmtid="{D5CDD505-2E9C-101B-9397-08002B2CF9AE}" pid="4" name="MSIP_Label_1124e982-4ed1-4819-8c70-4a27f3d38393_Method">
    <vt:lpwstr>Standard</vt:lpwstr>
  </property>
  <property fmtid="{D5CDD505-2E9C-101B-9397-08002B2CF9AE}" pid="5" name="MSIP_Label_1124e982-4ed1-4819-8c70-4a27f3d38393_Name">
    <vt:lpwstr>No DLM Required</vt:lpwstr>
  </property>
  <property fmtid="{D5CDD505-2E9C-101B-9397-08002B2CF9AE}" pid="6" name="MSIP_Label_1124e982-4ed1-4819-8c70-4a27f3d38393_SiteId">
    <vt:lpwstr>19537222-55d7-4581-84fb-c2da6e835c74</vt:lpwstr>
  </property>
  <property fmtid="{D5CDD505-2E9C-101B-9397-08002B2CF9AE}" pid="7" name="MSIP_Label_1124e982-4ed1-4819-8c70-4a27f3d38393_ActionId">
    <vt:lpwstr>a753f84b-267f-45bb-afd5-be630837323d</vt:lpwstr>
  </property>
  <property fmtid="{D5CDD505-2E9C-101B-9397-08002B2CF9AE}" pid="8" name="MSIP_Label_1124e982-4ed1-4819-8c70-4a27f3d38393_ContentBits">
    <vt:lpwstr>0</vt:lpwstr>
  </property>
</Properties>
</file>